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77777777"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1D5FCAF"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043887">
        <w:rPr>
          <w:rFonts w:ascii="Garamond" w:hAnsi="Garamond"/>
          <w:u w:val="single"/>
        </w:rPr>
        <w:t>1</w:t>
      </w:r>
      <w:r w:rsidR="00B612FB">
        <w:rPr>
          <w:rFonts w:ascii="Garamond" w:hAnsi="Garamond"/>
          <w:u w:val="single"/>
        </w:rPr>
        <w:t>8</w:t>
      </w:r>
      <w:r w:rsidR="00A51C1B">
        <w:rPr>
          <w:rFonts w:ascii="Garamond" w:hAnsi="Garamond"/>
          <w:u w:val="single"/>
        </w:rPr>
        <w:t>.</w:t>
      </w:r>
      <w:r w:rsidR="00BF1E7A">
        <w:rPr>
          <w:rFonts w:ascii="Garamond" w:hAnsi="Garamond"/>
          <w:u w:val="single"/>
        </w:rPr>
        <w:t>0</w:t>
      </w:r>
      <w:r w:rsidR="00E94F3D">
        <w:rPr>
          <w:rFonts w:ascii="Garamond" w:hAnsi="Garamond"/>
          <w:u w:val="single"/>
        </w:rPr>
        <w:t>2</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A11072">
        <w:rPr>
          <w:rFonts w:ascii="Garamond" w:hAnsi="Garamond"/>
          <w:b/>
          <w:bCs/>
          <w:u w:val="single"/>
        </w:rPr>
        <w:t>6</w:t>
      </w:r>
      <w:r w:rsidR="00C079C1">
        <w:rPr>
          <w:rFonts w:ascii="Garamond" w:hAnsi="Garamond"/>
          <w:b/>
          <w:bCs/>
          <w:u w:val="single"/>
        </w:rPr>
        <w:t>2</w:t>
      </w:r>
      <w:r w:rsidR="001055E5">
        <w:rPr>
          <w:rFonts w:ascii="Garamond" w:hAnsi="Garamond"/>
          <w:b/>
          <w:bCs/>
          <w:u w:val="single"/>
        </w:rPr>
        <w:t>6</w:t>
      </w:r>
      <w:r>
        <w:rPr>
          <w:rFonts w:ascii="Garamond" w:hAnsi="Garamond"/>
          <w:b/>
          <w:u w:val="single"/>
        </w:rPr>
        <w:t>-202</w:t>
      </w:r>
      <w:r w:rsidR="00BF1E7A">
        <w:rPr>
          <w:rFonts w:ascii="Garamond" w:hAnsi="Garamond"/>
          <w:b/>
          <w:u w:val="single"/>
        </w:rPr>
        <w:t>6</w:t>
      </w:r>
      <w:r>
        <w:rPr>
          <w:rFonts w:ascii="Garamond" w:hAnsi="Garamond"/>
          <w:b/>
          <w:u w:val="single"/>
        </w:rPr>
        <w:t>-</w:t>
      </w:r>
      <w:r w:rsidR="00B612FB">
        <w:rPr>
          <w:rFonts w:ascii="Garamond" w:hAnsi="Garamond"/>
          <w:b/>
          <w:u w:val="single"/>
        </w:rPr>
        <w:t>SDK</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7BB4AC64" w14:textId="688726A1" w:rsidR="00D42659"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1668375C" w14:textId="77777777" w:rsidR="00822AB8" w:rsidRPr="00933A60" w:rsidRDefault="00822AB8" w:rsidP="00364CD7">
      <w:pPr>
        <w:spacing w:after="0"/>
        <w:jc w:val="both"/>
        <w:rPr>
          <w:rFonts w:ascii="Garamond" w:eastAsia="Times New Roman" w:hAnsi="Garamond"/>
          <w:lang w:eastAsia="sl-SI"/>
        </w:rPr>
      </w:pPr>
    </w:p>
    <w:p w14:paraId="5E99EEF2" w14:textId="6BCD6E41" w:rsidR="00FD03AF" w:rsidRPr="00D02680" w:rsidRDefault="001055E5" w:rsidP="006F0373">
      <w:pPr>
        <w:spacing w:after="0"/>
        <w:jc w:val="both"/>
        <w:rPr>
          <w:noProof/>
        </w:rPr>
      </w:pPr>
      <w:r w:rsidRPr="001055E5">
        <w:rPr>
          <w:noProof/>
        </w:rPr>
        <w:drawing>
          <wp:inline distT="0" distB="0" distL="0" distR="0" wp14:anchorId="430B9B77" wp14:editId="79CE8C3D">
            <wp:extent cx="5760720" cy="1778000"/>
            <wp:effectExtent l="0" t="0" r="0" b="0"/>
            <wp:docPr id="555638231" name="Slika 1" descr="Slika, ki vsebuje besede besedilo, posnetek zaslona, pisava, številka&#10;&#10;Vsebina, ustvarjena z UI, morda ni pravil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5638231" name="Slika 1" descr="Slika, ki vsebuje besede besedilo, posnetek zaslona, pisava, številka&#10;&#10;Vsebina, ustvarjena z UI, morda ni pravilna."/>
                    <pic:cNvPicPr/>
                  </pic:nvPicPr>
                  <pic:blipFill>
                    <a:blip r:embed="rId13"/>
                    <a:stretch>
                      <a:fillRect/>
                    </a:stretch>
                  </pic:blipFill>
                  <pic:spPr>
                    <a:xfrm>
                      <a:off x="0" y="0"/>
                      <a:ext cx="5760720" cy="1778000"/>
                    </a:xfrm>
                    <a:prstGeom prst="rect">
                      <a:avLst/>
                    </a:prstGeom>
                  </pic:spPr>
                </pic:pic>
              </a:graphicData>
            </a:graphic>
          </wp:inline>
        </w:drawing>
      </w:r>
    </w:p>
    <w:p w14:paraId="650CFF07" w14:textId="77777777" w:rsidR="00015ADD" w:rsidRDefault="00015ADD" w:rsidP="00364CD7">
      <w:pPr>
        <w:spacing w:after="0"/>
        <w:jc w:val="both"/>
        <w:rPr>
          <w:rFonts w:ascii="Garamond" w:eastAsia="Times New Roman" w:hAnsi="Garamond"/>
          <w:b/>
          <w:bCs/>
          <w:lang w:eastAsia="sl-SI"/>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48B1FFDC" w14:textId="5356C147" w:rsidR="00985D1C" w:rsidRPr="00BA163D" w:rsidRDefault="00985D1C" w:rsidP="00985D1C">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A11072">
        <w:rPr>
          <w:rFonts w:ascii="Garamond" w:eastAsia="Times New Roman" w:hAnsi="Garamond"/>
          <w:b/>
          <w:lang w:eastAsia="zh-CN"/>
        </w:rPr>
        <w:t>30</w:t>
      </w:r>
      <w:r w:rsidR="00304878">
        <w:rPr>
          <w:rFonts w:ascii="Garamond" w:eastAsia="Times New Roman" w:hAnsi="Garamond"/>
          <w:b/>
          <w:lang w:eastAsia="zh-CN"/>
        </w:rPr>
        <w:t>.03.2026.</w:t>
      </w:r>
    </w:p>
    <w:p w14:paraId="6FB17116" w14:textId="77777777" w:rsidR="00985D1C" w:rsidRPr="00BA163D" w:rsidRDefault="00985D1C" w:rsidP="000B2942">
      <w:pPr>
        <w:pStyle w:val="Odstavekseznama"/>
        <w:spacing w:after="0"/>
        <w:jc w:val="both"/>
        <w:rPr>
          <w:rFonts w:ascii="Garamond" w:hAnsi="Garamond"/>
          <w:b/>
        </w:rPr>
      </w:pPr>
    </w:p>
    <w:p w14:paraId="054C54DA" w14:textId="77777777" w:rsidR="00364CD7" w:rsidRPr="00BA163D" w:rsidRDefault="00364CD7" w:rsidP="00364CD7">
      <w:pPr>
        <w:spacing w:after="0"/>
        <w:jc w:val="both"/>
        <w:rPr>
          <w:rFonts w:ascii="Garamond" w:eastAsia="Times New Roman" w:hAnsi="Garamond"/>
          <w:b/>
          <w:lang w:eastAsia="sl-SI"/>
        </w:rPr>
      </w:pPr>
    </w:p>
    <w:p w14:paraId="1B1EFB9C" w14:textId="77777777" w:rsidR="00B612FB" w:rsidRPr="00BA163D" w:rsidRDefault="00A12D00" w:rsidP="00B612FB">
      <w:pPr>
        <w:shd w:val="clear" w:color="auto" w:fill="FFFFFF" w:themeFill="background1"/>
        <w:spacing w:after="0"/>
        <w:jc w:val="both"/>
        <w:rPr>
          <w:rFonts w:ascii="Garamond" w:eastAsia="Times New Roman" w:hAnsi="Garamond"/>
          <w:lang w:eastAsia="sl-SI"/>
        </w:rPr>
      </w:pPr>
      <w:r w:rsidRPr="005640D3">
        <w:rPr>
          <w:rFonts w:ascii="Garamond" w:eastAsia="Times New Roman" w:hAnsi="Garamond"/>
          <w:bCs/>
          <w:lang w:eastAsia="sl-SI"/>
        </w:rPr>
        <w:t>Kontaktna oseba s strani naročnika</w:t>
      </w:r>
      <w:r w:rsidR="00890C3E" w:rsidRPr="00BA163D">
        <w:rPr>
          <w:rFonts w:ascii="Garamond" w:eastAsia="Times New Roman" w:hAnsi="Garamond"/>
          <w:lang w:eastAsia="sl-SI"/>
        </w:rPr>
        <w:t>:</w:t>
      </w:r>
      <w:r w:rsidRPr="00BA163D">
        <w:rPr>
          <w:rFonts w:ascii="Garamond" w:eastAsia="Times New Roman" w:hAnsi="Garamond"/>
          <w:lang w:eastAsia="sl-SI"/>
        </w:rPr>
        <w:t xml:space="preserve"> </w:t>
      </w:r>
      <w:r w:rsidR="00B612FB" w:rsidRPr="00BA163D">
        <w:rPr>
          <w:rFonts w:ascii="Garamond" w:eastAsia="Times New Roman" w:hAnsi="Garamond"/>
          <w:u w:val="single"/>
          <w:lang w:eastAsia="sl-SI"/>
        </w:rPr>
        <w:t>Sandra Drljić Kopranović,</w:t>
      </w:r>
      <w:r w:rsidR="00B612FB" w:rsidRPr="00BA163D">
        <w:rPr>
          <w:rFonts w:ascii="Garamond" w:eastAsia="Times New Roman" w:hAnsi="Garamond"/>
          <w:lang w:eastAsia="sl-SI"/>
        </w:rPr>
        <w:t xml:space="preserve"> tel. št. 03 423 31 25, elektronska pošta </w:t>
      </w:r>
      <w:hyperlink r:id="rId14" w:history="1">
        <w:r w:rsidR="00B612FB" w:rsidRPr="00BA163D">
          <w:rPr>
            <w:rStyle w:val="Hiperpovezava"/>
            <w:rFonts w:ascii="Garamond" w:hAnsi="Garamond"/>
          </w:rPr>
          <w:t>sandra.drljic-kopranovic@sb-celje.si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44664916"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A11072">
        <w:rPr>
          <w:rFonts w:ascii="Garamond" w:eastAsia="Times New Roman" w:hAnsi="Garamond"/>
          <w:b/>
          <w:bCs/>
          <w:lang w:eastAsia="sl-SI"/>
        </w:rPr>
        <w:t>6</w:t>
      </w:r>
      <w:r w:rsidR="00C079C1">
        <w:rPr>
          <w:rFonts w:ascii="Garamond" w:eastAsia="Times New Roman" w:hAnsi="Garamond"/>
          <w:b/>
          <w:bCs/>
          <w:lang w:eastAsia="sl-SI"/>
        </w:rPr>
        <w:t>2</w:t>
      </w:r>
      <w:r w:rsidR="001055E5">
        <w:rPr>
          <w:rFonts w:ascii="Garamond" w:eastAsia="Times New Roman" w:hAnsi="Garamond"/>
          <w:b/>
          <w:bCs/>
          <w:lang w:eastAsia="sl-SI"/>
        </w:rPr>
        <w:t>6</w:t>
      </w:r>
      <w:r w:rsidR="008C0C31">
        <w:rPr>
          <w:rFonts w:ascii="Garamond" w:eastAsia="Times New Roman" w:hAnsi="Garamond"/>
          <w:b/>
          <w:bCs/>
          <w:lang w:eastAsia="sl-SI"/>
        </w:rPr>
        <w:t>_</w:t>
      </w:r>
      <w:r w:rsidR="001055E5" w:rsidRPr="001055E5">
        <w:rPr>
          <w:rFonts w:ascii="Times New Roman" w:eastAsia="Times New Roman" w:hAnsi="Times New Roman"/>
          <w:lang w:eastAsia="sl-SI"/>
        </w:rPr>
        <w:t xml:space="preserve"> </w:t>
      </w:r>
      <w:r w:rsidR="001055E5" w:rsidRPr="001055E5">
        <w:rPr>
          <w:rFonts w:ascii="Garamond" w:eastAsia="Times New Roman" w:hAnsi="Garamond"/>
          <w:b/>
          <w:bCs/>
          <w:lang w:eastAsia="sl-SI"/>
        </w:rPr>
        <w:t xml:space="preserve">VINORELSIN 10 mg/ml konc.za razt.za </w:t>
      </w:r>
      <w:proofErr w:type="spellStart"/>
      <w:r w:rsidR="001055E5" w:rsidRPr="001055E5">
        <w:rPr>
          <w:rFonts w:ascii="Garamond" w:eastAsia="Times New Roman" w:hAnsi="Garamond"/>
          <w:b/>
          <w:bCs/>
          <w:lang w:eastAsia="sl-SI"/>
        </w:rPr>
        <w:t>infudiranje</w:t>
      </w:r>
      <w:r w:rsidR="001055E5">
        <w:rPr>
          <w:rFonts w:ascii="Garamond" w:eastAsia="Times New Roman" w:hAnsi="Garamond"/>
          <w:b/>
          <w:bCs/>
          <w:lang w:eastAsia="sl-SI"/>
        </w:rPr>
        <w:t>_ATC</w:t>
      </w:r>
      <w:proofErr w:type="spellEnd"/>
      <w:r w:rsidR="001055E5">
        <w:rPr>
          <w:rFonts w:ascii="Garamond" w:eastAsia="Times New Roman" w:hAnsi="Garamond"/>
          <w:b/>
          <w:bCs/>
          <w:lang w:eastAsia="sl-SI"/>
        </w:rPr>
        <w:t xml:space="preserve"> L01CA04</w:t>
      </w:r>
      <w:r w:rsidR="00DE6E4E">
        <w:rPr>
          <w:rFonts w:ascii="Garamond" w:eastAsia="Times New Roman" w:hAnsi="Garamond"/>
          <w:b/>
          <w:bCs/>
          <w:lang w:eastAsia="sl-SI"/>
        </w:rPr>
        <w:t>_</w:t>
      </w:r>
      <w:r w:rsidR="00FC11FA">
        <w:rPr>
          <w:rFonts w:ascii="Garamond" w:eastAsia="Times New Roman" w:hAnsi="Garamond"/>
          <w:b/>
          <w:bCs/>
          <w:lang w:eastAsia="sl-SI"/>
        </w:rPr>
        <w:t>LEKARNA</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043887">
        <w:rPr>
          <w:rFonts w:ascii="Garamond" w:eastAsia="Times New Roman" w:hAnsi="Garamond"/>
          <w:lang w:eastAsia="sl-SI"/>
        </w:rPr>
        <w:t>1</w:t>
      </w:r>
      <w:r w:rsidR="00D02680">
        <w:rPr>
          <w:rFonts w:ascii="Garamond" w:eastAsia="Times New Roman" w:hAnsi="Garamond"/>
          <w:lang w:eastAsia="sl-SI"/>
        </w:rPr>
        <w:t>9</w:t>
      </w:r>
      <w:r w:rsidR="00141019">
        <w:rPr>
          <w:rFonts w:ascii="Garamond" w:eastAsia="Times New Roman" w:hAnsi="Garamond"/>
          <w:lang w:eastAsia="sl-SI"/>
        </w:rPr>
        <w:t>.</w:t>
      </w:r>
      <w:r w:rsidR="007450AB">
        <w:rPr>
          <w:rFonts w:ascii="Garamond" w:eastAsia="Times New Roman" w:hAnsi="Garamond"/>
          <w:lang w:eastAsia="sl-SI"/>
        </w:rPr>
        <w:t>0</w:t>
      </w:r>
      <w:r w:rsidR="00E94F3D">
        <w:rPr>
          <w:rFonts w:ascii="Garamond" w:eastAsia="Times New Roman" w:hAnsi="Garamond"/>
          <w:lang w:eastAsia="sl-SI"/>
        </w:rPr>
        <w:t>2</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A21292">
        <w:rPr>
          <w:rFonts w:ascii="Garamond" w:eastAsia="Times New Roman" w:hAnsi="Garamond"/>
          <w:lang w:eastAsia="sl-SI"/>
        </w:rPr>
        <w:t>1</w:t>
      </w:r>
      <w:r w:rsidR="001055E5">
        <w:rPr>
          <w:rFonts w:ascii="Garamond" w:eastAsia="Times New Roman" w:hAnsi="Garamond"/>
          <w:lang w:eastAsia="sl-SI"/>
        </w:rPr>
        <w:t>0</w:t>
      </w:r>
      <w:r w:rsidR="000F3AD2">
        <w:rPr>
          <w:rFonts w:ascii="Garamond" w:eastAsia="Times New Roman" w:hAnsi="Garamond"/>
          <w:lang w:eastAsia="sl-SI"/>
        </w:rPr>
        <w:t>:</w:t>
      </w:r>
      <w:r w:rsidR="00E4567A">
        <w:rPr>
          <w:rFonts w:ascii="Garamond" w:eastAsia="Times New Roman" w:hAnsi="Garamond"/>
          <w:lang w:eastAsia="sl-SI"/>
        </w:rPr>
        <w:t>0</w:t>
      </w:r>
      <w:r w:rsidR="00E30C4A">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4AED81A8"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B612FB">
              <w:rPr>
                <w:rFonts w:ascii="Garamond" w:hAnsi="Garamond"/>
              </w:rPr>
              <w:t>Sandra Drljić Kopranović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9D62317" w14:textId="77777777" w:rsidR="00E47D11" w:rsidRDefault="00E47D11" w:rsidP="00E5569B">
      <w:pPr>
        <w:spacing w:after="0"/>
      </w:pPr>
      <w:r>
        <w:separator/>
      </w:r>
    </w:p>
  </w:endnote>
  <w:endnote w:type="continuationSeparator" w:id="0">
    <w:p w14:paraId="55AE4FF6" w14:textId="77777777" w:rsidR="00E47D11" w:rsidRDefault="00E47D11"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75EE8C" w14:textId="77777777" w:rsidR="00E47D11" w:rsidRDefault="00E47D11" w:rsidP="00E5569B">
      <w:pPr>
        <w:spacing w:after="0"/>
      </w:pPr>
      <w:r>
        <w:separator/>
      </w:r>
    </w:p>
  </w:footnote>
  <w:footnote w:type="continuationSeparator" w:id="0">
    <w:p w14:paraId="166DA1B7" w14:textId="77777777" w:rsidR="00E47D11" w:rsidRDefault="00E47D11"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6F8E"/>
    <w:rsid w:val="00087611"/>
    <w:rsid w:val="000929B6"/>
    <w:rsid w:val="00094163"/>
    <w:rsid w:val="00094396"/>
    <w:rsid w:val="000946C1"/>
    <w:rsid w:val="0009493E"/>
    <w:rsid w:val="000950C2"/>
    <w:rsid w:val="000971B8"/>
    <w:rsid w:val="0009725C"/>
    <w:rsid w:val="000A19D3"/>
    <w:rsid w:val="000A2DDD"/>
    <w:rsid w:val="000A2E7A"/>
    <w:rsid w:val="000A3708"/>
    <w:rsid w:val="000A42C1"/>
    <w:rsid w:val="000A4BFA"/>
    <w:rsid w:val="000A5697"/>
    <w:rsid w:val="000A5BA8"/>
    <w:rsid w:val="000A7847"/>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1019"/>
    <w:rsid w:val="00141432"/>
    <w:rsid w:val="00142E49"/>
    <w:rsid w:val="00142EAB"/>
    <w:rsid w:val="00142FF4"/>
    <w:rsid w:val="0014308F"/>
    <w:rsid w:val="00144233"/>
    <w:rsid w:val="001444D6"/>
    <w:rsid w:val="00146066"/>
    <w:rsid w:val="001462B4"/>
    <w:rsid w:val="00151401"/>
    <w:rsid w:val="0015394E"/>
    <w:rsid w:val="00153AFC"/>
    <w:rsid w:val="00154BA6"/>
    <w:rsid w:val="0015505F"/>
    <w:rsid w:val="001579E8"/>
    <w:rsid w:val="001608E8"/>
    <w:rsid w:val="00161230"/>
    <w:rsid w:val="001640F1"/>
    <w:rsid w:val="00165852"/>
    <w:rsid w:val="00167ADC"/>
    <w:rsid w:val="00170DEA"/>
    <w:rsid w:val="0017172F"/>
    <w:rsid w:val="001722C4"/>
    <w:rsid w:val="00174E82"/>
    <w:rsid w:val="00176EDF"/>
    <w:rsid w:val="0018167C"/>
    <w:rsid w:val="00190044"/>
    <w:rsid w:val="00190988"/>
    <w:rsid w:val="00191A98"/>
    <w:rsid w:val="00191BF7"/>
    <w:rsid w:val="00197E54"/>
    <w:rsid w:val="001A00CE"/>
    <w:rsid w:val="001A1B93"/>
    <w:rsid w:val="001A1E93"/>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E126B"/>
    <w:rsid w:val="001E165F"/>
    <w:rsid w:val="001E2D4A"/>
    <w:rsid w:val="001E347A"/>
    <w:rsid w:val="001E4957"/>
    <w:rsid w:val="001E6EA7"/>
    <w:rsid w:val="001E7317"/>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CC8"/>
    <w:rsid w:val="00214A55"/>
    <w:rsid w:val="0021616A"/>
    <w:rsid w:val="0022197C"/>
    <w:rsid w:val="002235AE"/>
    <w:rsid w:val="0022498B"/>
    <w:rsid w:val="00224E65"/>
    <w:rsid w:val="00225BA1"/>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E27AE"/>
    <w:rsid w:val="002E4163"/>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E01"/>
    <w:rsid w:val="00435883"/>
    <w:rsid w:val="00436DFA"/>
    <w:rsid w:val="00443334"/>
    <w:rsid w:val="00443F82"/>
    <w:rsid w:val="004446EE"/>
    <w:rsid w:val="00444FE6"/>
    <w:rsid w:val="00447282"/>
    <w:rsid w:val="004476E5"/>
    <w:rsid w:val="004522AF"/>
    <w:rsid w:val="004522C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55BE"/>
    <w:rsid w:val="004C5E1B"/>
    <w:rsid w:val="004D306D"/>
    <w:rsid w:val="004D645A"/>
    <w:rsid w:val="004D750A"/>
    <w:rsid w:val="004E32A4"/>
    <w:rsid w:val="004E487E"/>
    <w:rsid w:val="004E5D50"/>
    <w:rsid w:val="004E7573"/>
    <w:rsid w:val="004E7D52"/>
    <w:rsid w:val="004E7F5D"/>
    <w:rsid w:val="004F0E87"/>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9C8"/>
    <w:rsid w:val="005168B6"/>
    <w:rsid w:val="0052012F"/>
    <w:rsid w:val="00520F09"/>
    <w:rsid w:val="00522AD5"/>
    <w:rsid w:val="00532BA4"/>
    <w:rsid w:val="00533857"/>
    <w:rsid w:val="00534206"/>
    <w:rsid w:val="0053483C"/>
    <w:rsid w:val="0053557A"/>
    <w:rsid w:val="00536EF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FDD"/>
    <w:rsid w:val="005755C8"/>
    <w:rsid w:val="00576DCC"/>
    <w:rsid w:val="00576FA6"/>
    <w:rsid w:val="005770DE"/>
    <w:rsid w:val="005772D1"/>
    <w:rsid w:val="00580EA4"/>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382E"/>
    <w:rsid w:val="006145F9"/>
    <w:rsid w:val="00620F59"/>
    <w:rsid w:val="0062145B"/>
    <w:rsid w:val="006243E2"/>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6F37"/>
    <w:rsid w:val="00651E3F"/>
    <w:rsid w:val="00652E51"/>
    <w:rsid w:val="00654210"/>
    <w:rsid w:val="00657885"/>
    <w:rsid w:val="0066265F"/>
    <w:rsid w:val="00666826"/>
    <w:rsid w:val="00670282"/>
    <w:rsid w:val="00670AC9"/>
    <w:rsid w:val="00673E71"/>
    <w:rsid w:val="00675EFD"/>
    <w:rsid w:val="0067742E"/>
    <w:rsid w:val="00677B79"/>
    <w:rsid w:val="00682534"/>
    <w:rsid w:val="00682858"/>
    <w:rsid w:val="006828F3"/>
    <w:rsid w:val="006860BC"/>
    <w:rsid w:val="006865F3"/>
    <w:rsid w:val="00691AF3"/>
    <w:rsid w:val="00693E49"/>
    <w:rsid w:val="00693EEE"/>
    <w:rsid w:val="00695EFB"/>
    <w:rsid w:val="00696B28"/>
    <w:rsid w:val="006A1774"/>
    <w:rsid w:val="006A2F3E"/>
    <w:rsid w:val="006A6CB1"/>
    <w:rsid w:val="006A7611"/>
    <w:rsid w:val="006B160D"/>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704"/>
    <w:rsid w:val="006D796D"/>
    <w:rsid w:val="006D79EA"/>
    <w:rsid w:val="006E0337"/>
    <w:rsid w:val="006E2463"/>
    <w:rsid w:val="006E2702"/>
    <w:rsid w:val="006E2D59"/>
    <w:rsid w:val="006E322B"/>
    <w:rsid w:val="006E46FB"/>
    <w:rsid w:val="006E4ACC"/>
    <w:rsid w:val="006E67E4"/>
    <w:rsid w:val="006E7203"/>
    <w:rsid w:val="006F0373"/>
    <w:rsid w:val="006F3FE1"/>
    <w:rsid w:val="006F5329"/>
    <w:rsid w:val="006F58AB"/>
    <w:rsid w:val="006F5FAB"/>
    <w:rsid w:val="006F6F4F"/>
    <w:rsid w:val="00703E66"/>
    <w:rsid w:val="00704938"/>
    <w:rsid w:val="0070795A"/>
    <w:rsid w:val="00710760"/>
    <w:rsid w:val="00710901"/>
    <w:rsid w:val="0071329E"/>
    <w:rsid w:val="007159D0"/>
    <w:rsid w:val="007167A2"/>
    <w:rsid w:val="00721EC9"/>
    <w:rsid w:val="00727068"/>
    <w:rsid w:val="00727676"/>
    <w:rsid w:val="00731421"/>
    <w:rsid w:val="00731544"/>
    <w:rsid w:val="00735E8B"/>
    <w:rsid w:val="00737BF1"/>
    <w:rsid w:val="00740BC4"/>
    <w:rsid w:val="0074122E"/>
    <w:rsid w:val="0074211E"/>
    <w:rsid w:val="00743A74"/>
    <w:rsid w:val="00744AC2"/>
    <w:rsid w:val="007450AB"/>
    <w:rsid w:val="007470C7"/>
    <w:rsid w:val="00747DFF"/>
    <w:rsid w:val="0075207B"/>
    <w:rsid w:val="00752A6A"/>
    <w:rsid w:val="00753179"/>
    <w:rsid w:val="00756697"/>
    <w:rsid w:val="00762B4C"/>
    <w:rsid w:val="00764158"/>
    <w:rsid w:val="007647A8"/>
    <w:rsid w:val="00764C2A"/>
    <w:rsid w:val="00764C98"/>
    <w:rsid w:val="007651C4"/>
    <w:rsid w:val="00765F43"/>
    <w:rsid w:val="00770375"/>
    <w:rsid w:val="007777C3"/>
    <w:rsid w:val="00777BA8"/>
    <w:rsid w:val="007801BC"/>
    <w:rsid w:val="00783176"/>
    <w:rsid w:val="007836D1"/>
    <w:rsid w:val="007837E3"/>
    <w:rsid w:val="00784A3A"/>
    <w:rsid w:val="0078593D"/>
    <w:rsid w:val="00786A60"/>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4FEF"/>
    <w:rsid w:val="007F7F27"/>
    <w:rsid w:val="00801C2F"/>
    <w:rsid w:val="0080324B"/>
    <w:rsid w:val="00803B42"/>
    <w:rsid w:val="00805B15"/>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F1B"/>
    <w:rsid w:val="008418D2"/>
    <w:rsid w:val="00844F54"/>
    <w:rsid w:val="00852C78"/>
    <w:rsid w:val="008532B3"/>
    <w:rsid w:val="008546CD"/>
    <w:rsid w:val="00855473"/>
    <w:rsid w:val="00855EA7"/>
    <w:rsid w:val="00855F24"/>
    <w:rsid w:val="0085688C"/>
    <w:rsid w:val="008601CE"/>
    <w:rsid w:val="0086067F"/>
    <w:rsid w:val="00861DBF"/>
    <w:rsid w:val="00862AD1"/>
    <w:rsid w:val="00862B8A"/>
    <w:rsid w:val="00863D4D"/>
    <w:rsid w:val="008646A0"/>
    <w:rsid w:val="00865539"/>
    <w:rsid w:val="0087161F"/>
    <w:rsid w:val="008730E3"/>
    <w:rsid w:val="008803D1"/>
    <w:rsid w:val="00880F3F"/>
    <w:rsid w:val="00881F6B"/>
    <w:rsid w:val="008823D3"/>
    <w:rsid w:val="00882A93"/>
    <w:rsid w:val="0088323F"/>
    <w:rsid w:val="00883AA5"/>
    <w:rsid w:val="00890C3E"/>
    <w:rsid w:val="00891486"/>
    <w:rsid w:val="00891FB9"/>
    <w:rsid w:val="00895626"/>
    <w:rsid w:val="00895CBA"/>
    <w:rsid w:val="00897644"/>
    <w:rsid w:val="008A4317"/>
    <w:rsid w:val="008A5EF0"/>
    <w:rsid w:val="008B05C6"/>
    <w:rsid w:val="008B09CD"/>
    <w:rsid w:val="008B557F"/>
    <w:rsid w:val="008B5D5B"/>
    <w:rsid w:val="008B659D"/>
    <w:rsid w:val="008B71BA"/>
    <w:rsid w:val="008B71DD"/>
    <w:rsid w:val="008C0B5F"/>
    <w:rsid w:val="008C0C31"/>
    <w:rsid w:val="008C3010"/>
    <w:rsid w:val="008C48B1"/>
    <w:rsid w:val="008C5605"/>
    <w:rsid w:val="008C64D1"/>
    <w:rsid w:val="008C6C53"/>
    <w:rsid w:val="008D3F8A"/>
    <w:rsid w:val="008D59ED"/>
    <w:rsid w:val="008D6B17"/>
    <w:rsid w:val="008D7D68"/>
    <w:rsid w:val="008E0121"/>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7E"/>
    <w:rsid w:val="00983C95"/>
    <w:rsid w:val="00985D1C"/>
    <w:rsid w:val="00987237"/>
    <w:rsid w:val="00987518"/>
    <w:rsid w:val="00993BFD"/>
    <w:rsid w:val="00993FB9"/>
    <w:rsid w:val="00995784"/>
    <w:rsid w:val="009967A0"/>
    <w:rsid w:val="00996C4C"/>
    <w:rsid w:val="009A14D2"/>
    <w:rsid w:val="009A1612"/>
    <w:rsid w:val="009A275A"/>
    <w:rsid w:val="009A3571"/>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E159C"/>
    <w:rsid w:val="009E2FB6"/>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50183"/>
    <w:rsid w:val="00A51102"/>
    <w:rsid w:val="00A51C1B"/>
    <w:rsid w:val="00A56280"/>
    <w:rsid w:val="00A56570"/>
    <w:rsid w:val="00A60D2A"/>
    <w:rsid w:val="00A6574C"/>
    <w:rsid w:val="00A659A7"/>
    <w:rsid w:val="00A65D0A"/>
    <w:rsid w:val="00A66741"/>
    <w:rsid w:val="00A671E2"/>
    <w:rsid w:val="00A675C5"/>
    <w:rsid w:val="00A70759"/>
    <w:rsid w:val="00A72538"/>
    <w:rsid w:val="00A74D98"/>
    <w:rsid w:val="00A7661E"/>
    <w:rsid w:val="00A77035"/>
    <w:rsid w:val="00A810C4"/>
    <w:rsid w:val="00A81577"/>
    <w:rsid w:val="00A82F54"/>
    <w:rsid w:val="00A8388B"/>
    <w:rsid w:val="00A85D24"/>
    <w:rsid w:val="00A863D0"/>
    <w:rsid w:val="00A90328"/>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1E49"/>
    <w:rsid w:val="00AB2159"/>
    <w:rsid w:val="00AB2DDD"/>
    <w:rsid w:val="00AB4253"/>
    <w:rsid w:val="00AB7730"/>
    <w:rsid w:val="00AB7F89"/>
    <w:rsid w:val="00AC1245"/>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55AF"/>
    <w:rsid w:val="00BE70C6"/>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51A2"/>
    <w:rsid w:val="00C45F29"/>
    <w:rsid w:val="00C465F3"/>
    <w:rsid w:val="00C47734"/>
    <w:rsid w:val="00C5343E"/>
    <w:rsid w:val="00C542D2"/>
    <w:rsid w:val="00C550A9"/>
    <w:rsid w:val="00C57234"/>
    <w:rsid w:val="00C5787C"/>
    <w:rsid w:val="00C6019A"/>
    <w:rsid w:val="00C6137F"/>
    <w:rsid w:val="00C62F34"/>
    <w:rsid w:val="00C636AE"/>
    <w:rsid w:val="00C646D9"/>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5660"/>
    <w:rsid w:val="00CD30D3"/>
    <w:rsid w:val="00CD4F30"/>
    <w:rsid w:val="00CD66B7"/>
    <w:rsid w:val="00CD6D4A"/>
    <w:rsid w:val="00CE15E6"/>
    <w:rsid w:val="00CE3CA5"/>
    <w:rsid w:val="00CE549C"/>
    <w:rsid w:val="00CE73D1"/>
    <w:rsid w:val="00CF022C"/>
    <w:rsid w:val="00CF2235"/>
    <w:rsid w:val="00CF2B8D"/>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3410"/>
    <w:rsid w:val="00D16E05"/>
    <w:rsid w:val="00D17D3B"/>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6B21"/>
    <w:rsid w:val="00D56C31"/>
    <w:rsid w:val="00D62C09"/>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F8F"/>
    <w:rsid w:val="00DE54F4"/>
    <w:rsid w:val="00DE5EF7"/>
    <w:rsid w:val="00DE6E4E"/>
    <w:rsid w:val="00DF04D8"/>
    <w:rsid w:val="00DF06F5"/>
    <w:rsid w:val="00DF089E"/>
    <w:rsid w:val="00DF2197"/>
    <w:rsid w:val="00DF5579"/>
    <w:rsid w:val="00DF6556"/>
    <w:rsid w:val="00E00823"/>
    <w:rsid w:val="00E03338"/>
    <w:rsid w:val="00E0463F"/>
    <w:rsid w:val="00E0503F"/>
    <w:rsid w:val="00E0659E"/>
    <w:rsid w:val="00E12D6B"/>
    <w:rsid w:val="00E135F6"/>
    <w:rsid w:val="00E150A5"/>
    <w:rsid w:val="00E150F4"/>
    <w:rsid w:val="00E15B07"/>
    <w:rsid w:val="00E16CE8"/>
    <w:rsid w:val="00E16E68"/>
    <w:rsid w:val="00E20217"/>
    <w:rsid w:val="00E2088D"/>
    <w:rsid w:val="00E24517"/>
    <w:rsid w:val="00E2473E"/>
    <w:rsid w:val="00E25EA1"/>
    <w:rsid w:val="00E30C4A"/>
    <w:rsid w:val="00E4200E"/>
    <w:rsid w:val="00E44C5C"/>
    <w:rsid w:val="00E4567A"/>
    <w:rsid w:val="00E460B7"/>
    <w:rsid w:val="00E47D11"/>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2CB1"/>
    <w:rsid w:val="00F30F7F"/>
    <w:rsid w:val="00F316B0"/>
    <w:rsid w:val="00F31A21"/>
    <w:rsid w:val="00F31ACC"/>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286F"/>
    <w:rsid w:val="00FB3F96"/>
    <w:rsid w:val="00FB5296"/>
    <w:rsid w:val="00FB58E0"/>
    <w:rsid w:val="00FB63F1"/>
    <w:rsid w:val="00FB690B"/>
    <w:rsid w:val="00FC102D"/>
    <w:rsid w:val="00FC11FA"/>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sandra.drljic-kopranov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34BFC"/>
    <w:rsid w:val="00042DE3"/>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4233"/>
    <w:rsid w:val="001444D6"/>
    <w:rsid w:val="001450D5"/>
    <w:rsid w:val="00170DEA"/>
    <w:rsid w:val="001A0C28"/>
    <w:rsid w:val="001A792A"/>
    <w:rsid w:val="001B4DCF"/>
    <w:rsid w:val="001C5E1F"/>
    <w:rsid w:val="001C64A2"/>
    <w:rsid w:val="001D3956"/>
    <w:rsid w:val="001E0AE9"/>
    <w:rsid w:val="001F6568"/>
    <w:rsid w:val="00205855"/>
    <w:rsid w:val="00210920"/>
    <w:rsid w:val="0021317E"/>
    <w:rsid w:val="002235AE"/>
    <w:rsid w:val="0022498B"/>
    <w:rsid w:val="002307F6"/>
    <w:rsid w:val="002315E6"/>
    <w:rsid w:val="00261B92"/>
    <w:rsid w:val="0027012E"/>
    <w:rsid w:val="00291755"/>
    <w:rsid w:val="00294C40"/>
    <w:rsid w:val="002A4038"/>
    <w:rsid w:val="002B6E38"/>
    <w:rsid w:val="002B754E"/>
    <w:rsid w:val="002B7FE9"/>
    <w:rsid w:val="002C166D"/>
    <w:rsid w:val="002D196E"/>
    <w:rsid w:val="002D5829"/>
    <w:rsid w:val="002E1F7A"/>
    <w:rsid w:val="002F42B6"/>
    <w:rsid w:val="002F6B16"/>
    <w:rsid w:val="003035AC"/>
    <w:rsid w:val="003047EF"/>
    <w:rsid w:val="00306D37"/>
    <w:rsid w:val="00307F2E"/>
    <w:rsid w:val="00313F5C"/>
    <w:rsid w:val="00314B56"/>
    <w:rsid w:val="003249FA"/>
    <w:rsid w:val="00326A8B"/>
    <w:rsid w:val="00331B4E"/>
    <w:rsid w:val="00331C7B"/>
    <w:rsid w:val="003354D7"/>
    <w:rsid w:val="00362BC0"/>
    <w:rsid w:val="00377541"/>
    <w:rsid w:val="00383F8A"/>
    <w:rsid w:val="003B0340"/>
    <w:rsid w:val="003B7E06"/>
    <w:rsid w:val="003C1542"/>
    <w:rsid w:val="003C3CE3"/>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3F82"/>
    <w:rsid w:val="00454C74"/>
    <w:rsid w:val="004550F0"/>
    <w:rsid w:val="00457646"/>
    <w:rsid w:val="004924AA"/>
    <w:rsid w:val="004A0E91"/>
    <w:rsid w:val="004B70E6"/>
    <w:rsid w:val="004C176A"/>
    <w:rsid w:val="004C75B2"/>
    <w:rsid w:val="004F7DEA"/>
    <w:rsid w:val="004F7FF9"/>
    <w:rsid w:val="0050509E"/>
    <w:rsid w:val="00505B7C"/>
    <w:rsid w:val="0050765E"/>
    <w:rsid w:val="00522AD5"/>
    <w:rsid w:val="00533857"/>
    <w:rsid w:val="0053755B"/>
    <w:rsid w:val="0054051C"/>
    <w:rsid w:val="005518DA"/>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409D2"/>
    <w:rsid w:val="00651F6F"/>
    <w:rsid w:val="00670282"/>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61A98"/>
    <w:rsid w:val="00764158"/>
    <w:rsid w:val="00764C98"/>
    <w:rsid w:val="007801BC"/>
    <w:rsid w:val="007802C9"/>
    <w:rsid w:val="00782ADF"/>
    <w:rsid w:val="00783176"/>
    <w:rsid w:val="00786A60"/>
    <w:rsid w:val="0079083E"/>
    <w:rsid w:val="007923AC"/>
    <w:rsid w:val="007935C0"/>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F1B"/>
    <w:rsid w:val="00847F44"/>
    <w:rsid w:val="00854302"/>
    <w:rsid w:val="008546CD"/>
    <w:rsid w:val="00862B8A"/>
    <w:rsid w:val="0087073C"/>
    <w:rsid w:val="008938CF"/>
    <w:rsid w:val="008952E3"/>
    <w:rsid w:val="00895626"/>
    <w:rsid w:val="008B09CD"/>
    <w:rsid w:val="008D169C"/>
    <w:rsid w:val="008D59ED"/>
    <w:rsid w:val="008F502F"/>
    <w:rsid w:val="00916886"/>
    <w:rsid w:val="00922883"/>
    <w:rsid w:val="00932D5E"/>
    <w:rsid w:val="0093674F"/>
    <w:rsid w:val="00967325"/>
    <w:rsid w:val="00975286"/>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70759"/>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640E"/>
    <w:rsid w:val="00BD0EF5"/>
    <w:rsid w:val="00BD31CF"/>
    <w:rsid w:val="00BE3070"/>
    <w:rsid w:val="00BE55AF"/>
    <w:rsid w:val="00BE7A37"/>
    <w:rsid w:val="00BF271E"/>
    <w:rsid w:val="00C031A7"/>
    <w:rsid w:val="00C206FD"/>
    <w:rsid w:val="00C20F06"/>
    <w:rsid w:val="00C25AB7"/>
    <w:rsid w:val="00C262E2"/>
    <w:rsid w:val="00C315A3"/>
    <w:rsid w:val="00C62F34"/>
    <w:rsid w:val="00C66E24"/>
    <w:rsid w:val="00C7052B"/>
    <w:rsid w:val="00C71B5E"/>
    <w:rsid w:val="00C720BB"/>
    <w:rsid w:val="00C91D46"/>
    <w:rsid w:val="00C92AA3"/>
    <w:rsid w:val="00C965F1"/>
    <w:rsid w:val="00CA18D5"/>
    <w:rsid w:val="00CB1813"/>
    <w:rsid w:val="00CB3F45"/>
    <w:rsid w:val="00CC16F5"/>
    <w:rsid w:val="00CC29D8"/>
    <w:rsid w:val="00CC37ED"/>
    <w:rsid w:val="00CD0B53"/>
    <w:rsid w:val="00CD30D3"/>
    <w:rsid w:val="00CE15E6"/>
    <w:rsid w:val="00CE3CA5"/>
    <w:rsid w:val="00CF2B8D"/>
    <w:rsid w:val="00D019C4"/>
    <w:rsid w:val="00D0516D"/>
    <w:rsid w:val="00D11E4E"/>
    <w:rsid w:val="00D13410"/>
    <w:rsid w:val="00D17D3B"/>
    <w:rsid w:val="00D207A2"/>
    <w:rsid w:val="00D22522"/>
    <w:rsid w:val="00D22AC4"/>
    <w:rsid w:val="00D31BC6"/>
    <w:rsid w:val="00D41A31"/>
    <w:rsid w:val="00D4346A"/>
    <w:rsid w:val="00D43A64"/>
    <w:rsid w:val="00D43BEC"/>
    <w:rsid w:val="00D509EB"/>
    <w:rsid w:val="00D56060"/>
    <w:rsid w:val="00D810A1"/>
    <w:rsid w:val="00D84C80"/>
    <w:rsid w:val="00D94E5C"/>
    <w:rsid w:val="00D9668F"/>
    <w:rsid w:val="00DA37C1"/>
    <w:rsid w:val="00DB7D22"/>
    <w:rsid w:val="00DC3D67"/>
    <w:rsid w:val="00DD4E86"/>
    <w:rsid w:val="00DE176B"/>
    <w:rsid w:val="00DE1A42"/>
    <w:rsid w:val="00DE373B"/>
    <w:rsid w:val="00DF06F5"/>
    <w:rsid w:val="00DF5579"/>
    <w:rsid w:val="00E00823"/>
    <w:rsid w:val="00E0503F"/>
    <w:rsid w:val="00E16CE8"/>
    <w:rsid w:val="00E20217"/>
    <w:rsid w:val="00E24390"/>
    <w:rsid w:val="00E2658B"/>
    <w:rsid w:val="00E2678A"/>
    <w:rsid w:val="00E30F84"/>
    <w:rsid w:val="00E444A5"/>
    <w:rsid w:val="00E614AD"/>
    <w:rsid w:val="00E63305"/>
    <w:rsid w:val="00E6457A"/>
    <w:rsid w:val="00E65382"/>
    <w:rsid w:val="00E718D1"/>
    <w:rsid w:val="00E74CB2"/>
    <w:rsid w:val="00E9349F"/>
    <w:rsid w:val="00EB0620"/>
    <w:rsid w:val="00EC0E15"/>
    <w:rsid w:val="00ED2D83"/>
    <w:rsid w:val="00ED772C"/>
    <w:rsid w:val="00EF1693"/>
    <w:rsid w:val="00EF7D5B"/>
    <w:rsid w:val="00F03553"/>
    <w:rsid w:val="00F2008E"/>
    <w:rsid w:val="00F252C3"/>
    <w:rsid w:val="00F32945"/>
    <w:rsid w:val="00F453C5"/>
    <w:rsid w:val="00F54F17"/>
    <w:rsid w:val="00F62DCE"/>
    <w:rsid w:val="00F664B4"/>
    <w:rsid w:val="00F71CE3"/>
    <w:rsid w:val="00F71D5D"/>
    <w:rsid w:val="00F73749"/>
    <w:rsid w:val="00F77274"/>
    <w:rsid w:val="00F84267"/>
    <w:rsid w:val="00F85AA2"/>
    <w:rsid w:val="00F876C6"/>
    <w:rsid w:val="00F879AA"/>
    <w:rsid w:val="00F90767"/>
    <w:rsid w:val="00F907CB"/>
    <w:rsid w:val="00F95B73"/>
    <w:rsid w:val="00FA07F6"/>
    <w:rsid w:val="00FA259B"/>
    <w:rsid w:val="00FA3F77"/>
    <w:rsid w:val="00FB0F88"/>
    <w:rsid w:val="00FB63F1"/>
    <w:rsid w:val="00FB75A6"/>
    <w:rsid w:val="00FC168E"/>
    <w:rsid w:val="00FC2F1E"/>
    <w:rsid w:val="00FC32D8"/>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Standard APA" Version="6"/>
</file>

<file path=customXml/item4.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4.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25CEC11-088D-4A3E-89BF-52FACCDB46AB}">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0</TotalTime>
  <Pages>5</Pages>
  <Words>1441</Words>
  <Characters>8218</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2026-02-18T13:21:00Z</cp:lastPrinted>
  <dcterms:created xsi:type="dcterms:W3CDTF">2026-02-18T13:21:00Z</dcterms:created>
  <dcterms:modified xsi:type="dcterms:W3CDTF">2026-02-18T13:21:00Z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